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C7D" w:rsidRPr="002A2857" w:rsidRDefault="003D5DBF" w:rsidP="00B858C1">
      <w:pPr>
        <w:rPr>
          <w:lang w:val="en-US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2608" behindDoc="0" locked="0" layoutInCell="1" allowOverlap="1" wp14:anchorId="3DC781AA" wp14:editId="32B07D6A">
            <wp:simplePos x="0" y="0"/>
            <wp:positionH relativeFrom="column">
              <wp:posOffset>2679065</wp:posOffset>
            </wp:positionH>
            <wp:positionV relativeFrom="paragraph">
              <wp:posOffset>80332</wp:posOffset>
            </wp:positionV>
            <wp:extent cx="3392805" cy="1026795"/>
            <wp:effectExtent l="0" t="0" r="0" b="190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ogoOblong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805" cy="1026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58C1" w:rsidRDefault="00F41C7D" w:rsidP="00B858C1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743D5E39" wp14:editId="1BDCA0EE">
                <wp:simplePos x="0" y="0"/>
                <wp:positionH relativeFrom="column">
                  <wp:posOffset>762635</wp:posOffset>
                </wp:positionH>
                <wp:positionV relativeFrom="paragraph">
                  <wp:posOffset>1760931</wp:posOffset>
                </wp:positionV>
                <wp:extent cx="5302885" cy="30480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2885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C7D" w:rsidRPr="0015643B" w:rsidRDefault="00F41C7D" w:rsidP="00863E7A">
                            <w:pPr>
                              <w:pStyle w:val="Title"/>
                              <w:jc w:val="right"/>
                              <w:rPr>
                                <w:sz w:val="56"/>
                                <w:szCs w:val="56"/>
                              </w:rPr>
                            </w:pPr>
                            <w:r w:rsidRPr="0015643B">
                              <w:rPr>
                                <w:sz w:val="56"/>
                                <w:szCs w:val="56"/>
                              </w:rPr>
                              <w:t xml:space="preserve">Insert </w:t>
                            </w:r>
                            <w:r w:rsidRPr="0015643B">
                              <w:rPr>
                                <w:rStyle w:val="TitleChar"/>
                                <w:b/>
                                <w:sz w:val="56"/>
                                <w:szCs w:val="56"/>
                              </w:rPr>
                              <w:t>report</w:t>
                            </w:r>
                            <w:r w:rsidRPr="0015643B">
                              <w:rPr>
                                <w:sz w:val="56"/>
                                <w:szCs w:val="56"/>
                              </w:rPr>
                              <w:t xml:space="preserve"> title here</w:t>
                            </w:r>
                          </w:p>
                          <w:p w:rsidR="00F41C7D" w:rsidRDefault="00F41C7D" w:rsidP="00F41C7D">
                            <w:pPr>
                              <w:jc w:val="right"/>
                            </w:pPr>
                          </w:p>
                          <w:p w:rsidR="00F41C7D" w:rsidRPr="0015643B" w:rsidRDefault="00F41C7D" w:rsidP="0015643B">
                            <w:pPr>
                              <w:jc w:val="right"/>
                              <w:rPr>
                                <w:sz w:val="40"/>
                                <w:szCs w:val="40"/>
                              </w:rPr>
                            </w:pPr>
                            <w:r w:rsidRPr="0015643B">
                              <w:rPr>
                                <w:sz w:val="40"/>
                                <w:szCs w:val="40"/>
                              </w:rPr>
                              <w:t>Insert report sub-title here</w:t>
                            </w:r>
                          </w:p>
                          <w:p w:rsidR="00F41C7D" w:rsidRDefault="00F41C7D" w:rsidP="00F41C7D">
                            <w:pPr>
                              <w:jc w:val="right"/>
                            </w:pPr>
                          </w:p>
                          <w:p w:rsidR="0015643B" w:rsidRDefault="0015643B" w:rsidP="00F41C7D">
                            <w:pPr>
                              <w:jc w:val="right"/>
                            </w:pPr>
                          </w:p>
                          <w:p w:rsidR="0015643B" w:rsidRDefault="0015643B" w:rsidP="00F41C7D">
                            <w:pPr>
                              <w:jc w:val="right"/>
                            </w:pPr>
                          </w:p>
                          <w:p w:rsidR="00F41C7D" w:rsidRPr="00F41C7D" w:rsidRDefault="00F41C7D" w:rsidP="00F41C7D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F41C7D">
                              <w:rPr>
                                <w:sz w:val="36"/>
                                <w:szCs w:val="36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D5E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.05pt;margin-top:138.65pt;width:417.55pt;height:240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" stroked="f">
                <v:textbox>
                  <w:txbxContent>
                    <w:p w:rsidR="00F41C7D" w:rsidRPr="0015643B" w:rsidRDefault="00F41C7D" w:rsidP="00863E7A">
                      <w:pPr>
                        <w:pStyle w:val="Title"/>
                        <w:jc w:val="right"/>
                        <w:rPr>
                          <w:sz w:val="56"/>
                          <w:szCs w:val="56"/>
                        </w:rPr>
                      </w:pPr>
                      <w:r w:rsidRPr="0015643B">
                        <w:rPr>
                          <w:sz w:val="56"/>
                          <w:szCs w:val="56"/>
                        </w:rPr>
                        <w:t xml:space="preserve">Insert </w:t>
                      </w:r>
                      <w:r w:rsidRPr="0015643B">
                        <w:rPr>
                          <w:rStyle w:val="TitleChar"/>
                          <w:b/>
                          <w:sz w:val="56"/>
                          <w:szCs w:val="56"/>
                        </w:rPr>
                        <w:t>report</w:t>
                      </w:r>
                      <w:r w:rsidRPr="0015643B">
                        <w:rPr>
                          <w:sz w:val="56"/>
                          <w:szCs w:val="56"/>
                        </w:rPr>
                        <w:t xml:space="preserve"> title here</w:t>
                      </w:r>
                    </w:p>
                    <w:p w:rsidR="00F41C7D" w:rsidRDefault="00F41C7D" w:rsidP="00F41C7D">
                      <w:pPr>
                        <w:jc w:val="right"/>
                      </w:pPr>
                    </w:p>
                    <w:p w:rsidR="00F41C7D" w:rsidRPr="0015643B" w:rsidRDefault="00F41C7D" w:rsidP="0015643B">
                      <w:pPr>
                        <w:jc w:val="right"/>
                        <w:rPr>
                          <w:sz w:val="40"/>
                          <w:szCs w:val="40"/>
                        </w:rPr>
                      </w:pPr>
                      <w:r w:rsidRPr="0015643B">
                        <w:rPr>
                          <w:sz w:val="40"/>
                          <w:szCs w:val="40"/>
                        </w:rPr>
                        <w:t>Insert report sub-title here</w:t>
                      </w:r>
                    </w:p>
                    <w:p w:rsidR="00F41C7D" w:rsidRDefault="00F41C7D" w:rsidP="00F41C7D">
                      <w:pPr>
                        <w:jc w:val="right"/>
                      </w:pPr>
                    </w:p>
                    <w:p w:rsidR="0015643B" w:rsidRDefault="0015643B" w:rsidP="00F41C7D">
                      <w:pPr>
                        <w:jc w:val="right"/>
                      </w:pPr>
                    </w:p>
                    <w:p w:rsidR="0015643B" w:rsidRDefault="0015643B" w:rsidP="00F41C7D">
                      <w:pPr>
                        <w:jc w:val="right"/>
                      </w:pPr>
                    </w:p>
                    <w:p w:rsidR="00F41C7D" w:rsidRPr="00F41C7D" w:rsidRDefault="00F41C7D" w:rsidP="00F41C7D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r w:rsidRPr="00F41C7D">
                        <w:rPr>
                          <w:sz w:val="36"/>
                          <w:szCs w:val="36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58C1">
        <w:br w:type="page"/>
      </w:r>
    </w:p>
    <w:p w:rsidR="00AB0039" w:rsidRPr="00D37AA3" w:rsidRDefault="00B858C1" w:rsidP="003D5DBF">
      <w:pPr>
        <w:pStyle w:val="Heading1"/>
      </w:pPr>
      <w:r w:rsidRPr="003D5DBF">
        <w:lastRenderedPageBreak/>
        <w:t>Heading</w:t>
      </w:r>
      <w:r>
        <w:t xml:space="preserve"> 1</w:t>
      </w:r>
    </w:p>
    <w:p w:rsidR="00AB0039" w:rsidRDefault="00AB0039" w:rsidP="00AC2B72">
      <w:pPr>
        <w:rPr>
          <w:noProof/>
        </w:rPr>
      </w:pPr>
      <w:r>
        <w:rPr>
          <w:noProof/>
        </w:rPr>
        <w:t xml:space="preserve">Lorem ipsum dolor sit amet, consectetuer adipiscing elit. Maecenas porttitor congue massa. </w:t>
      </w:r>
      <w:r w:rsidRPr="00AB0039">
        <w:rPr>
          <w:noProof/>
        </w:rPr>
        <w:t xml:space="preserve">Fusce posuere, magna sed pulvinar ultricies, purus lectus malesuada libero, sit amet commodo magna eros quis urna. </w:t>
      </w:r>
      <w:r w:rsidRPr="007A1CA6">
        <w:rPr>
          <w:noProof/>
          <w:lang w:val="fr-FR"/>
        </w:rPr>
        <w:t>Nunc viverra imperdiet en</w:t>
      </w:r>
      <w:r>
        <w:rPr>
          <w:noProof/>
          <w:lang w:val="fr-FR"/>
        </w:rPr>
        <w:t xml:space="preserve">im. Fusce est. Vivamus a tellus. </w:t>
      </w:r>
      <w:r w:rsidRPr="007A1CA6">
        <w:rPr>
          <w:noProof/>
          <w:lang w:val="fr-FR"/>
        </w:rPr>
        <w:t>Pellentesque habitant morbi tristique senectus et netus et malesuada fames ac turpis egestas. Proin pharet</w:t>
      </w:r>
      <w:r>
        <w:rPr>
          <w:noProof/>
          <w:lang w:val="fr-FR"/>
        </w:rPr>
        <w:t xml:space="preserve">ra nonummy pede. Mauris et orci. </w:t>
      </w:r>
      <w:r w:rsidRPr="007A1CA6">
        <w:rPr>
          <w:noProof/>
          <w:lang w:val="fr-FR"/>
        </w:rPr>
        <w:t xml:space="preserve">Aenean nec lorem. </w:t>
      </w:r>
      <w:r w:rsidRPr="00AB0039">
        <w:rPr>
          <w:noProof/>
          <w:lang w:val="fr-FR"/>
        </w:rPr>
        <w:t xml:space="preserve">In porttitor. Donec laoreet nonummy augue. Suspendisse dui purus, scelerisque at, vulputate vitae, pretium mattis, nunc. Mauris eget neque at sem venenatis eleifend. </w:t>
      </w:r>
      <w:r>
        <w:rPr>
          <w:noProof/>
        </w:rPr>
        <w:t>Ut nonummy.</w:t>
      </w:r>
    </w:p>
    <w:p w:rsidR="00EB2698" w:rsidRDefault="00EB2698" w:rsidP="00AC2B72">
      <w:pPr>
        <w:rPr>
          <w:noProof/>
        </w:rPr>
      </w:pPr>
    </w:p>
    <w:p w:rsidR="00246B48" w:rsidRDefault="00246B48" w:rsidP="00246B48">
      <w:pPr>
        <w:pStyle w:val="Heading2"/>
        <w:rPr>
          <w:noProof/>
        </w:rPr>
      </w:pPr>
      <w:r>
        <w:rPr>
          <w:noProof/>
        </w:rPr>
        <w:t>Heading 2</w:t>
      </w:r>
    </w:p>
    <w:p w:rsidR="00246B48" w:rsidRDefault="00AB0039" w:rsidP="00AC2B72">
      <w:pPr>
        <w:rPr>
          <w:noProof/>
          <w:lang w:val="fr-FR"/>
        </w:rPr>
      </w:pPr>
      <w:r>
        <w:rPr>
          <w:noProof/>
        </w:rPr>
        <w:t xml:space="preserve">Lorem ipsum dolor sit amet, consectetuer adipiscing elit. Maecenas porttitor congue massa. </w:t>
      </w:r>
      <w:r w:rsidRPr="007A1CA6">
        <w:rPr>
          <w:noProof/>
        </w:rPr>
        <w:t xml:space="preserve">Fusce posuere, magna sed pulvinar ultricies, purus lectus malesuada libero, sit amet commodo magna eros quis urna. </w:t>
      </w:r>
      <w:r w:rsidRPr="007A1CA6">
        <w:rPr>
          <w:noProof/>
          <w:lang w:val="fr-FR"/>
        </w:rPr>
        <w:t>Nunc viverra imperdiet en</w:t>
      </w:r>
      <w:r w:rsidR="00EB2698">
        <w:rPr>
          <w:noProof/>
          <w:lang w:val="fr-FR"/>
        </w:rPr>
        <w:t>im. Fusce est.</w:t>
      </w:r>
    </w:p>
    <w:p w:rsidR="00EB2698" w:rsidRDefault="00EB2698" w:rsidP="00AC2B72">
      <w:pPr>
        <w:rPr>
          <w:noProof/>
          <w:lang w:val="fr-FR"/>
        </w:rPr>
      </w:pPr>
    </w:p>
    <w:p w:rsidR="00AB0039" w:rsidRDefault="00AB0039" w:rsidP="00AC2B72">
      <w:pPr>
        <w:rPr>
          <w:noProof/>
        </w:rPr>
      </w:pPr>
      <w:r>
        <w:rPr>
          <w:noProof/>
          <w:lang w:val="fr-FR"/>
        </w:rPr>
        <w:t xml:space="preserve">Vivamus a tellus. </w:t>
      </w:r>
      <w:r w:rsidRPr="007A1CA6">
        <w:rPr>
          <w:noProof/>
          <w:lang w:val="fr-FR"/>
        </w:rPr>
        <w:t>Pellentesque habitant morbi tristique senectus et netus et malesuada fames ac turpis egestas. Proin pharet</w:t>
      </w:r>
      <w:r>
        <w:rPr>
          <w:noProof/>
          <w:lang w:val="fr-FR"/>
        </w:rPr>
        <w:t xml:space="preserve">ra nonummy pede. Mauris et orci. </w:t>
      </w:r>
      <w:r w:rsidRPr="007A1CA6">
        <w:rPr>
          <w:noProof/>
          <w:lang w:val="fr-FR"/>
        </w:rPr>
        <w:t xml:space="preserve">Aenean nec lorem. In porttitor. Donec laoreet nonummy augue. Suspendisse dui purus, scelerisque at, vulputate vitae, pretium mattis, nunc. Mauris eget neque at sem venenatis eleifend. </w:t>
      </w:r>
      <w:r>
        <w:rPr>
          <w:noProof/>
        </w:rPr>
        <w:t>Ut nonummy.</w:t>
      </w:r>
    </w:p>
    <w:p w:rsidR="00EB2698" w:rsidRDefault="00EB2698" w:rsidP="00AC2B72">
      <w:pPr>
        <w:rPr>
          <w:noProof/>
        </w:rPr>
      </w:pPr>
    </w:p>
    <w:p w:rsidR="00246B48" w:rsidRDefault="00246B48" w:rsidP="00246B48">
      <w:pPr>
        <w:pStyle w:val="Heading2"/>
        <w:rPr>
          <w:noProof/>
        </w:rPr>
      </w:pPr>
      <w:r>
        <w:rPr>
          <w:noProof/>
        </w:rPr>
        <w:t>Heading 2</w:t>
      </w:r>
    </w:p>
    <w:p w:rsidR="00AB0039" w:rsidRDefault="00AB0039" w:rsidP="00AC2B72">
      <w:pPr>
        <w:rPr>
          <w:noProof/>
        </w:rPr>
      </w:pPr>
      <w:r>
        <w:rPr>
          <w:noProof/>
        </w:rPr>
        <w:t xml:space="preserve">Lorem ipsum dolor sit amet, consectetuer adipiscing elit. Maecenas porttitor congue massa. </w:t>
      </w:r>
      <w:r w:rsidRPr="007A1CA6">
        <w:rPr>
          <w:noProof/>
        </w:rPr>
        <w:t xml:space="preserve">Fusce posuere, magna sed pulvinar ultricies, purus lectus malesuada libero, sit amet commodo magna eros quis urna. </w:t>
      </w:r>
      <w:r w:rsidRPr="007A1CA6">
        <w:rPr>
          <w:noProof/>
          <w:lang w:val="fr-FR"/>
        </w:rPr>
        <w:t>Nunc viverra imperdiet en</w:t>
      </w:r>
      <w:r>
        <w:rPr>
          <w:noProof/>
          <w:lang w:val="fr-FR"/>
        </w:rPr>
        <w:t xml:space="preserve">im. Fusce est. Vivamus a tellus. </w:t>
      </w:r>
      <w:r w:rsidRPr="007A1CA6">
        <w:rPr>
          <w:noProof/>
          <w:lang w:val="fr-FR"/>
        </w:rPr>
        <w:t>Pellentesque habitant morbi tristique senectus et netus et malesuada fames ac turpis egestas. Proin pharet</w:t>
      </w:r>
      <w:r>
        <w:rPr>
          <w:noProof/>
          <w:lang w:val="fr-FR"/>
        </w:rPr>
        <w:t xml:space="preserve">ra nonummy pede. Mauris et orci. </w:t>
      </w:r>
      <w:r w:rsidRPr="007A1CA6">
        <w:rPr>
          <w:noProof/>
          <w:lang w:val="fr-FR"/>
        </w:rPr>
        <w:t xml:space="preserve">Aenean nec lorem. In porttitor. Donec laoreet nonummy augue. Suspendisse dui purus, scelerisque at, vulputate vitae, pretium mattis, nunc. Mauris eget neque at sem venenatis eleifend. </w:t>
      </w:r>
      <w:r>
        <w:rPr>
          <w:noProof/>
        </w:rPr>
        <w:t>Ut nonummy.</w:t>
      </w:r>
    </w:p>
    <w:p w:rsidR="00EB2698" w:rsidRDefault="00EB2698" w:rsidP="00AC2B72">
      <w:pPr>
        <w:rPr>
          <w:noProof/>
        </w:rPr>
      </w:pPr>
    </w:p>
    <w:p w:rsidR="00246B48" w:rsidRDefault="00246B48" w:rsidP="003D5DBF">
      <w:pPr>
        <w:pStyle w:val="Heading3"/>
        <w:rPr>
          <w:noProof/>
        </w:rPr>
      </w:pPr>
      <w:r>
        <w:rPr>
          <w:noProof/>
        </w:rPr>
        <w:t>Heading 3</w:t>
      </w:r>
    </w:p>
    <w:p w:rsidR="00AB0039" w:rsidRDefault="00AB0039" w:rsidP="00AC2B72">
      <w:pPr>
        <w:rPr>
          <w:noProof/>
        </w:rPr>
      </w:pPr>
      <w:r>
        <w:rPr>
          <w:noProof/>
        </w:rPr>
        <w:t xml:space="preserve">Lorem ipsum dolor sit amet, consectetuer adipiscing elit. Maecenas porttitor congue massa. </w:t>
      </w:r>
      <w:r w:rsidRPr="007A1CA6">
        <w:rPr>
          <w:noProof/>
        </w:rPr>
        <w:t xml:space="preserve">Fusce posuere, magna sed pulvinar ultricies, purus lectus malesuada libero, sit amet commodo magna eros quis urna. </w:t>
      </w:r>
      <w:r w:rsidRPr="007A1CA6">
        <w:rPr>
          <w:noProof/>
          <w:lang w:val="fr-FR"/>
        </w:rPr>
        <w:t>Nunc viverra imperdiet en</w:t>
      </w:r>
      <w:r>
        <w:rPr>
          <w:noProof/>
          <w:lang w:val="fr-FR"/>
        </w:rPr>
        <w:t xml:space="preserve">im. Fusce est. Vivamus a tellus. </w:t>
      </w:r>
      <w:r w:rsidRPr="007A1CA6">
        <w:rPr>
          <w:noProof/>
          <w:lang w:val="fr-FR"/>
        </w:rPr>
        <w:t>Pellentesque habitant morbi tristique senectus et netus et malesuada fames ac turpis egestas. Proin pharet</w:t>
      </w:r>
      <w:r>
        <w:rPr>
          <w:noProof/>
          <w:lang w:val="fr-FR"/>
        </w:rPr>
        <w:t xml:space="preserve">ra nonummy pede. Mauris et orci. </w:t>
      </w:r>
      <w:r w:rsidRPr="007A1CA6">
        <w:rPr>
          <w:noProof/>
          <w:lang w:val="fr-FR"/>
        </w:rPr>
        <w:t xml:space="preserve">Aenean nec lorem. In porttitor. Donec laoreet nonummy augue. Suspendisse dui purus, scelerisque at, vulputate vitae, pretium mattis, nunc. Mauris eget neque at sem venenatis eleifend. </w:t>
      </w:r>
      <w:r>
        <w:rPr>
          <w:noProof/>
        </w:rPr>
        <w:t>Ut nonummy.</w:t>
      </w:r>
    </w:p>
    <w:p w:rsidR="00EB2698" w:rsidRDefault="00EB2698" w:rsidP="00AC2B72">
      <w:pPr>
        <w:rPr>
          <w:noProof/>
        </w:rPr>
      </w:pPr>
    </w:p>
    <w:p w:rsidR="00D37AA3" w:rsidRPr="00D560D6" w:rsidRDefault="00AC2B72" w:rsidP="00AC2B72">
      <w:bookmarkStart w:id="1" w:name="_Hlk502937899"/>
      <w:r>
        <w:rPr>
          <w:noProof/>
        </w:rPr>
        <w:t xml:space="preserve">Lorem ipsum dolor sit amet, consectetuer adipiscing elit. Maecenas porttitor congue massa. </w:t>
      </w:r>
      <w:r w:rsidRPr="007A1CA6">
        <w:rPr>
          <w:noProof/>
        </w:rPr>
        <w:t xml:space="preserve">Fusce posuere, magna sed pulvinar ultricies, purus lectus malesuada libero, sit amet commodo magna eros quis urna. </w:t>
      </w:r>
      <w:r w:rsidRPr="007A1CA6">
        <w:rPr>
          <w:noProof/>
          <w:lang w:val="fr-FR"/>
        </w:rPr>
        <w:t>Nunc viverra imperdiet en</w:t>
      </w:r>
      <w:r>
        <w:rPr>
          <w:noProof/>
          <w:lang w:val="fr-FR"/>
        </w:rPr>
        <w:t xml:space="preserve">im. Fusce est. Vivamus a tellus. </w:t>
      </w:r>
      <w:r w:rsidRPr="007A1CA6">
        <w:rPr>
          <w:noProof/>
          <w:lang w:val="fr-FR"/>
        </w:rPr>
        <w:t>Pellentesque habitant morbi tristique senectus et netus et malesuada fames ac turpis egestas. Proin pharet</w:t>
      </w:r>
      <w:r>
        <w:rPr>
          <w:noProof/>
          <w:lang w:val="fr-FR"/>
        </w:rPr>
        <w:t xml:space="preserve">ra nonummy pede. Mauris et orci. </w:t>
      </w:r>
      <w:r w:rsidRPr="007A1CA6">
        <w:rPr>
          <w:noProof/>
          <w:lang w:val="fr-FR"/>
        </w:rPr>
        <w:t xml:space="preserve">Aenean nec lorem. In porttitor. Donec laoreet nonummy augue. Suspendisse dui purus, scelerisque at, vulputate vitae, pretium mattis, nunc. Mauris eget neque at sem venenatis eleifend. </w:t>
      </w:r>
      <w:r>
        <w:rPr>
          <w:noProof/>
        </w:rPr>
        <w:t>Ut nonummy.</w:t>
      </w:r>
      <w:bookmarkEnd w:id="1"/>
    </w:p>
    <w:sectPr w:rsidR="00D37AA3" w:rsidRPr="00D560D6" w:rsidSect="00B858C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175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0DA" w:rsidRDefault="00A360DA" w:rsidP="007202FC">
      <w:pPr>
        <w:spacing w:after="0" w:line="240" w:lineRule="auto"/>
      </w:pPr>
      <w:r>
        <w:separator/>
      </w:r>
    </w:p>
  </w:endnote>
  <w:endnote w:type="continuationSeparator" w:id="0">
    <w:p w:rsidR="00A360DA" w:rsidRDefault="00A360DA" w:rsidP="00720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93581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858C1" w:rsidRDefault="00B858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7B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1431" w:rsidRPr="00AC2B72" w:rsidRDefault="00C51431" w:rsidP="00B858C1">
    <w:pPr>
      <w:pStyle w:val="Footer"/>
      <w:rPr>
        <w:rFonts w:asciiTheme="minorHAnsi" w:hAnsiTheme="minorHAnsi" w:cstheme="minorHAnsi"/>
        <w:color w:val="007436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8C1" w:rsidRPr="00AC2B72" w:rsidRDefault="00B858C1" w:rsidP="00B858C1">
    <w:pPr>
      <w:autoSpaceDE w:val="0"/>
      <w:autoSpaceDN w:val="0"/>
      <w:adjustRightInd w:val="0"/>
      <w:spacing w:after="0" w:line="240" w:lineRule="auto"/>
      <w:rPr>
        <w:rFonts w:asciiTheme="minorHAnsi" w:hAnsiTheme="minorHAnsi" w:cstheme="minorHAnsi"/>
        <w:color w:val="007A40"/>
        <w:sz w:val="20"/>
        <w:szCs w:val="20"/>
      </w:rPr>
    </w:pPr>
  </w:p>
  <w:p w:rsidR="00B858C1" w:rsidRPr="00AC2B72" w:rsidRDefault="00B858C1" w:rsidP="00B858C1">
    <w:pPr>
      <w:pStyle w:val="Footer"/>
      <w:rPr>
        <w:rFonts w:asciiTheme="minorHAnsi" w:hAnsiTheme="minorHAnsi" w:cstheme="minorHAnsi"/>
        <w:b/>
        <w:color w:val="007436"/>
        <w:szCs w:val="20"/>
      </w:rPr>
    </w:pPr>
    <w:r>
      <w:rPr>
        <w:rFonts w:asciiTheme="minorHAnsi" w:hAnsiTheme="minorHAnsi" w:cstheme="minorHAnsi"/>
        <w:noProof/>
        <w:color w:val="007436"/>
        <w:sz w:val="20"/>
        <w:szCs w:val="20"/>
        <w:lang w:val="en-US"/>
      </w:rPr>
      <w:drawing>
        <wp:anchor distT="0" distB="0" distL="114300" distR="114300" simplePos="0" relativeHeight="251669504" behindDoc="0" locked="0" layoutInCell="1" allowOverlap="1" wp14:anchorId="1DBB92DB" wp14:editId="3FFDA8BC">
          <wp:simplePos x="0" y="0"/>
          <wp:positionH relativeFrom="column">
            <wp:posOffset>5443855</wp:posOffset>
          </wp:positionH>
          <wp:positionV relativeFrom="paragraph">
            <wp:posOffset>41910</wp:posOffset>
          </wp:positionV>
          <wp:extent cx="393065" cy="459740"/>
          <wp:effectExtent l="0" t="0" r="6985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GIAR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065" cy="459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858C1" w:rsidRPr="00AC2B72" w:rsidRDefault="00B858C1" w:rsidP="00B858C1">
    <w:pPr>
      <w:pStyle w:val="Footer"/>
      <w:rPr>
        <w:rFonts w:asciiTheme="minorHAnsi" w:hAnsiTheme="minorHAnsi" w:cstheme="minorHAnsi"/>
        <w:b/>
        <w:color w:val="007436"/>
        <w:szCs w:val="20"/>
      </w:rPr>
    </w:pPr>
    <w:r w:rsidRPr="00AC2B72">
      <w:rPr>
        <w:rFonts w:asciiTheme="minorHAnsi" w:hAnsiTheme="minorHAnsi" w:cstheme="minorHAnsi"/>
        <w:b/>
        <w:color w:val="007436"/>
        <w:szCs w:val="20"/>
      </w:rPr>
      <w:t>icarda.org</w:t>
    </w:r>
    <w:r>
      <w:rPr>
        <w:rFonts w:asciiTheme="minorHAnsi" w:hAnsiTheme="minorHAnsi" w:cstheme="minorHAnsi"/>
        <w:b/>
        <w:color w:val="007436"/>
        <w:szCs w:val="20"/>
      </w:rPr>
      <w:tab/>
    </w:r>
    <w:r>
      <w:rPr>
        <w:rFonts w:asciiTheme="minorHAnsi" w:hAnsiTheme="minorHAnsi" w:cstheme="minorHAnsi"/>
        <w:b/>
        <w:color w:val="007436"/>
        <w:szCs w:val="20"/>
      </w:rPr>
      <w:tab/>
    </w:r>
    <w:r w:rsidRPr="00E374CE">
      <w:rPr>
        <w:rFonts w:asciiTheme="minorHAnsi" w:hAnsiTheme="minorHAnsi" w:cstheme="minorHAnsi"/>
        <w:szCs w:val="20"/>
      </w:rPr>
      <w:t>cgiar.org</w:t>
    </w:r>
  </w:p>
  <w:p w:rsidR="00B858C1" w:rsidRPr="00B858C1" w:rsidRDefault="00B858C1">
    <w:pPr>
      <w:pStyle w:val="Footer"/>
      <w:rPr>
        <w:rFonts w:asciiTheme="minorHAnsi" w:hAnsiTheme="minorHAnsi" w:cstheme="minorHAnsi"/>
        <w:color w:val="007436"/>
        <w:sz w:val="20"/>
        <w:szCs w:val="20"/>
      </w:rPr>
    </w:pPr>
    <w:r w:rsidRPr="00AC2B72">
      <w:rPr>
        <w:rFonts w:asciiTheme="minorHAnsi" w:hAnsiTheme="minorHAnsi" w:cstheme="minorHAnsi"/>
        <w:color w:val="007436"/>
        <w:sz w:val="20"/>
        <w:szCs w:val="20"/>
      </w:rPr>
      <w:t>International Center for Agricultural Research in the Dry Areas</w:t>
    </w:r>
    <w:r>
      <w:rPr>
        <w:rFonts w:asciiTheme="minorHAnsi" w:hAnsiTheme="minorHAnsi" w:cstheme="minorHAnsi"/>
        <w:color w:val="007436"/>
        <w:sz w:val="20"/>
        <w:szCs w:val="20"/>
      </w:rPr>
      <w:tab/>
    </w:r>
    <w:r w:rsidRPr="00E374CE">
      <w:rPr>
        <w:rFonts w:asciiTheme="minorHAnsi" w:hAnsiTheme="minorHAnsi" w:cstheme="minorHAnsi"/>
        <w:sz w:val="20"/>
        <w:szCs w:val="20"/>
      </w:rPr>
      <w:t>A CGIAR Research Center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0DA" w:rsidRDefault="00A360DA" w:rsidP="007202FC">
      <w:pPr>
        <w:spacing w:after="0" w:line="240" w:lineRule="auto"/>
      </w:pPr>
      <w:r>
        <w:separator/>
      </w:r>
    </w:p>
  </w:footnote>
  <w:footnote w:type="continuationSeparator" w:id="0">
    <w:p w:rsidR="00A360DA" w:rsidRDefault="00A360DA" w:rsidP="00720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06D" w:rsidRPr="00D560D6" w:rsidRDefault="00B858C1" w:rsidP="00D560D6">
    <w:pPr>
      <w:spacing w:after="0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007D6FC6" wp14:editId="5171CE77">
          <wp:simplePos x="0" y="0"/>
          <wp:positionH relativeFrom="column">
            <wp:posOffset>-914400</wp:posOffset>
          </wp:positionH>
          <wp:positionV relativeFrom="paragraph">
            <wp:posOffset>202565</wp:posOffset>
          </wp:positionV>
          <wp:extent cx="295656" cy="1850136"/>
          <wp:effectExtent l="0" t="0" r="952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deWing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5656" cy="1850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08F00CC8" wp14:editId="134EBEF6">
          <wp:simplePos x="0" y="0"/>
          <wp:positionH relativeFrom="column">
            <wp:posOffset>3550920</wp:posOffset>
          </wp:positionH>
          <wp:positionV relativeFrom="paragraph">
            <wp:posOffset>-848995</wp:posOffset>
          </wp:positionV>
          <wp:extent cx="2286000" cy="691896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Oblong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691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8C1" w:rsidRDefault="00B858C1">
    <w:pPr>
      <w:pStyle w:val="Header"/>
    </w:pPr>
    <w:r>
      <w:rPr>
        <w:noProof/>
        <w:lang w:val="en-US"/>
      </w:rPr>
      <w:drawing>
        <wp:anchor distT="0" distB="0" distL="114300" distR="114300" simplePos="0" relativeHeight="251663872" behindDoc="0" locked="0" layoutInCell="1" allowOverlap="1" wp14:anchorId="06D7FA12" wp14:editId="63F1D562">
          <wp:simplePos x="0" y="0"/>
          <wp:positionH relativeFrom="column">
            <wp:posOffset>-922020</wp:posOffset>
          </wp:positionH>
          <wp:positionV relativeFrom="paragraph">
            <wp:posOffset>205418</wp:posOffset>
          </wp:positionV>
          <wp:extent cx="295656" cy="1850136"/>
          <wp:effectExtent l="0" t="0" r="9525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deWing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5656" cy="1850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684FAC"/>
    <w:multiLevelType w:val="hybridMultilevel"/>
    <w:tmpl w:val="81C28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linkStyles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4A"/>
    <w:rsid w:val="00011167"/>
    <w:rsid w:val="00013561"/>
    <w:rsid w:val="0002483A"/>
    <w:rsid w:val="00042C56"/>
    <w:rsid w:val="000501EE"/>
    <w:rsid w:val="00051B5F"/>
    <w:rsid w:val="000B1BFC"/>
    <w:rsid w:val="000B506D"/>
    <w:rsid w:val="000B7BCC"/>
    <w:rsid w:val="000C23C9"/>
    <w:rsid w:val="000E7569"/>
    <w:rsid w:val="0015643B"/>
    <w:rsid w:val="001C1239"/>
    <w:rsid w:val="001D6329"/>
    <w:rsid w:val="001E4699"/>
    <w:rsid w:val="00246B48"/>
    <w:rsid w:val="00293ED5"/>
    <w:rsid w:val="002A2857"/>
    <w:rsid w:val="002E70F7"/>
    <w:rsid w:val="00331A35"/>
    <w:rsid w:val="00344DFD"/>
    <w:rsid w:val="00381F8F"/>
    <w:rsid w:val="003C2C39"/>
    <w:rsid w:val="003C622D"/>
    <w:rsid w:val="003D110C"/>
    <w:rsid w:val="003D5DBF"/>
    <w:rsid w:val="004274BB"/>
    <w:rsid w:val="00455420"/>
    <w:rsid w:val="004614DF"/>
    <w:rsid w:val="004A506F"/>
    <w:rsid w:val="00510B73"/>
    <w:rsid w:val="00547F6A"/>
    <w:rsid w:val="0058554A"/>
    <w:rsid w:val="005B5604"/>
    <w:rsid w:val="005C5544"/>
    <w:rsid w:val="005C6BA6"/>
    <w:rsid w:val="005F33F5"/>
    <w:rsid w:val="00650F1A"/>
    <w:rsid w:val="00690953"/>
    <w:rsid w:val="006942B2"/>
    <w:rsid w:val="006C4F8A"/>
    <w:rsid w:val="006F2FD6"/>
    <w:rsid w:val="007202FC"/>
    <w:rsid w:val="00736F21"/>
    <w:rsid w:val="007465BC"/>
    <w:rsid w:val="00797761"/>
    <w:rsid w:val="007F797E"/>
    <w:rsid w:val="00863E7A"/>
    <w:rsid w:val="00891D9D"/>
    <w:rsid w:val="008C1631"/>
    <w:rsid w:val="008D63CE"/>
    <w:rsid w:val="008F54F4"/>
    <w:rsid w:val="008F6C29"/>
    <w:rsid w:val="00933F25"/>
    <w:rsid w:val="00955B2C"/>
    <w:rsid w:val="00A360DA"/>
    <w:rsid w:val="00A6284E"/>
    <w:rsid w:val="00A73E67"/>
    <w:rsid w:val="00AB0039"/>
    <w:rsid w:val="00AC2B72"/>
    <w:rsid w:val="00AC53DB"/>
    <w:rsid w:val="00B15D4A"/>
    <w:rsid w:val="00B33390"/>
    <w:rsid w:val="00B645D9"/>
    <w:rsid w:val="00B7269E"/>
    <w:rsid w:val="00B83E84"/>
    <w:rsid w:val="00B858C1"/>
    <w:rsid w:val="00C17CCF"/>
    <w:rsid w:val="00C22245"/>
    <w:rsid w:val="00C36EA6"/>
    <w:rsid w:val="00C453B9"/>
    <w:rsid w:val="00C51431"/>
    <w:rsid w:val="00CB01B6"/>
    <w:rsid w:val="00D37AA3"/>
    <w:rsid w:val="00D560D6"/>
    <w:rsid w:val="00E374CE"/>
    <w:rsid w:val="00E57E72"/>
    <w:rsid w:val="00E60FAF"/>
    <w:rsid w:val="00E85FCD"/>
    <w:rsid w:val="00E92CB7"/>
    <w:rsid w:val="00EB2698"/>
    <w:rsid w:val="00ED1258"/>
    <w:rsid w:val="00ED1C8A"/>
    <w:rsid w:val="00F12BFC"/>
    <w:rsid w:val="00F21781"/>
    <w:rsid w:val="00F41C7D"/>
    <w:rsid w:val="00F61090"/>
    <w:rsid w:val="00F76E95"/>
    <w:rsid w:val="00FA0DBF"/>
    <w:rsid w:val="00FC394A"/>
    <w:rsid w:val="00FE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28F2C0"/>
  <w15:chartTrackingRefBased/>
  <w15:docId w15:val="{BC27819C-6F8E-49D5-9BF3-A2933B43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43B"/>
    <w:pPr>
      <w:spacing w:after="23"/>
      <w:contextualSpacing/>
    </w:pPr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5643B"/>
    <w:pPr>
      <w:tabs>
        <w:tab w:val="left" w:pos="3135"/>
      </w:tabs>
      <w:outlineLvl w:val="0"/>
    </w:pPr>
    <w:rPr>
      <w:b/>
      <w:color w:val="007A3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643B"/>
    <w:pPr>
      <w:tabs>
        <w:tab w:val="left" w:pos="3135"/>
      </w:tabs>
      <w:outlineLvl w:val="1"/>
    </w:pPr>
    <w:rPr>
      <w:b/>
      <w:color w:val="974D05"/>
      <w:sz w:val="28"/>
      <w:szCs w:val="4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15643B"/>
    <w:pPr>
      <w:tabs>
        <w:tab w:val="left" w:pos="3135"/>
      </w:tabs>
      <w:outlineLvl w:val="2"/>
    </w:pPr>
    <w:rPr>
      <w:b/>
      <w:color w:val="EE7601"/>
      <w:sz w:val="24"/>
      <w:szCs w:val="4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15643B"/>
    <w:pPr>
      <w:outlineLvl w:val="3"/>
    </w:pPr>
    <w:rPr>
      <w:b/>
      <w:szCs w:val="24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rsid w:val="0015643B"/>
    <w:pPr>
      <w:outlineLvl w:val="4"/>
    </w:pPr>
    <w:rPr>
      <w:color w:val="52AE3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643B"/>
    <w:rPr>
      <w:rFonts w:ascii="Calibri" w:hAnsi="Calibri"/>
      <w:b/>
      <w:color w:val="007A3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5643B"/>
    <w:rPr>
      <w:rFonts w:ascii="Calibri" w:hAnsi="Calibri"/>
      <w:b/>
      <w:color w:val="974D0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15643B"/>
    <w:rPr>
      <w:rFonts w:ascii="Calibri" w:hAnsi="Calibri"/>
      <w:b/>
      <w:color w:val="EE7601"/>
      <w:sz w:val="24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15643B"/>
    <w:rPr>
      <w:rFonts w:ascii="Calibri" w:hAnsi="Calibri"/>
      <w:b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5643B"/>
    <w:rPr>
      <w:rFonts w:ascii="Calibri" w:hAnsi="Calibri"/>
      <w:color w:val="52AE32"/>
      <w:sz w:val="24"/>
      <w:szCs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15643B"/>
    <w:rPr>
      <w:color w:val="007436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15643B"/>
    <w:rPr>
      <w:rFonts w:ascii="Calibri" w:hAnsi="Calibri"/>
      <w:b/>
      <w:color w:val="007436"/>
      <w:sz w:val="44"/>
      <w:szCs w:val="44"/>
    </w:rPr>
  </w:style>
  <w:style w:type="paragraph" w:styleId="Quote">
    <w:name w:val="Quote"/>
    <w:aliases w:val="Quotation"/>
    <w:basedOn w:val="Normal"/>
    <w:next w:val="Normal"/>
    <w:link w:val="QuoteChar"/>
    <w:autoRedefine/>
    <w:uiPriority w:val="29"/>
    <w:qFormat/>
    <w:rsid w:val="0015643B"/>
    <w:pPr>
      <w:spacing w:line="240" w:lineRule="auto"/>
      <w:jc w:val="center"/>
    </w:pPr>
    <w:rPr>
      <w:i/>
      <w:color w:val="007A36"/>
    </w:rPr>
  </w:style>
  <w:style w:type="character" w:customStyle="1" w:styleId="QuoteChar">
    <w:name w:val="Quote Char"/>
    <w:aliases w:val="Quotation Char"/>
    <w:basedOn w:val="DefaultParagraphFont"/>
    <w:link w:val="Quote"/>
    <w:uiPriority w:val="29"/>
    <w:rsid w:val="0015643B"/>
    <w:rPr>
      <w:rFonts w:ascii="Calibri" w:hAnsi="Calibri"/>
      <w:i/>
      <w:color w:val="007A36"/>
    </w:rPr>
  </w:style>
  <w:style w:type="table" w:styleId="TableGrid">
    <w:name w:val="Table Grid"/>
    <w:basedOn w:val="TableNormal"/>
    <w:uiPriority w:val="39"/>
    <w:rsid w:val="00E92C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2CB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92CB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92CB7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rsid w:val="00E92CB7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7202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2FC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7202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2FC"/>
    <w:rPr>
      <w:rFonts w:ascii="Calibri" w:hAnsi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1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25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rsid w:val="00042C56"/>
    <w:pPr>
      <w:numPr>
        <w:ilvl w:val="1"/>
      </w:numPr>
      <w:spacing w:after="160"/>
      <w:jc w:val="right"/>
    </w:pPr>
    <w:rPr>
      <w:rFonts w:asciiTheme="minorHAnsi" w:eastAsiaTheme="minorEastAsia" w:hAnsiTheme="minorHAnsi"/>
      <w:spacing w:val="15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042C56"/>
    <w:rPr>
      <w:rFonts w:eastAsiaTheme="minorEastAsia"/>
      <w:spacing w:val="15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\Desktop\approvals%20temp\Conference-Paper-Donor-Report-Internal-Meeting-Report\Conference%20Paper_Donor%20Report_Internal%20Meeting%20Report\ICARDA_WordReport_2002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E9A25FAEEE945B7E719FCA081E892" ma:contentTypeVersion="5" ma:contentTypeDescription="Create a new document." ma:contentTypeScope="" ma:versionID="81b48199a0d4cfe159b160dd043b9066">
  <xsd:schema xmlns:xsd="http://www.w3.org/2001/XMLSchema" xmlns:xs="http://www.w3.org/2001/XMLSchema" xmlns:p="http://schemas.microsoft.com/office/2006/metadata/properties" xmlns:ns2="02cd69a5-b463-4624-8d10-5f8dbec7809e" targetNamespace="http://schemas.microsoft.com/office/2006/metadata/properties" ma:root="true" ma:fieldsID="59572145093063bcccd728a676fe916b" ns2:_="">
    <xsd:import namespace="02cd69a5-b463-4624-8d10-5f8dbec780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d69a5-b463-4624-8d10-5f8dbec780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B6BB4-B6A7-4FFE-90EF-197CA2D12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d69a5-b463-4624-8d10-5f8dbec780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0AA56B-C952-4C1F-879D-5D774E163B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C27423-3643-4891-BE5B-2C2637F89E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9B39846-45F6-455F-9D80-102BCAA15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ICARDA_WordReport_200218</Template>
  <TotalTime>0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sara jani</cp:lastModifiedBy>
  <cp:revision>1</cp:revision>
  <cp:lastPrinted>2018-01-03T17:56:00Z</cp:lastPrinted>
  <dcterms:created xsi:type="dcterms:W3CDTF">2019-01-03T19:18:00Z</dcterms:created>
  <dcterms:modified xsi:type="dcterms:W3CDTF">2019-01-03T19:18:00Z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0x010100976E9A25FAEEE945B7E719FCA081E892</vt:lpwstr>
  </property>
</Properties>
</file>